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2591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9C17BA">
            <w:r>
              <w:rPr>
                <w:rFonts w:hint="cs"/>
                <w:rtl/>
              </w:rPr>
              <w:t>‏</w:t>
            </w:r>
            <w:r w:rsidR="009C17BA">
              <w:rPr>
                <w:rFonts w:hint="cs"/>
                <w:rtl/>
              </w:rPr>
              <w:t>06</w:t>
            </w:r>
            <w:r>
              <w:rPr>
                <w:rtl/>
              </w:rPr>
              <w:t>/</w:t>
            </w:r>
            <w:r w:rsidR="009C17BA">
              <w:rPr>
                <w:rFonts w:hint="cs"/>
                <w:rtl/>
              </w:rPr>
              <w:t>09</w:t>
            </w:r>
            <w:r>
              <w:rPr>
                <w:rtl/>
              </w:rPr>
              <w:t>/</w:t>
            </w:r>
            <w:r w:rsidR="00927BE9">
              <w:rPr>
                <w:rFonts w:hint="cs"/>
                <w:rtl/>
              </w:rPr>
              <w:t>2020</w:t>
            </w:r>
          </w:p>
        </w:tc>
      </w:tr>
    </w:tbl>
    <w:p w:rsidR="00332AFB" w:rsidRDefault="00325918" w:rsidP="00222867">
      <w:pPr>
        <w:rPr>
          <w:rtl/>
        </w:rPr>
      </w:pPr>
    </w:p>
    <w:p w:rsidR="00222867" w:rsidRDefault="00325918" w:rsidP="00222867">
      <w:pPr>
        <w:rPr>
          <w:rtl/>
        </w:rPr>
      </w:pPr>
    </w:p>
    <w:p w:rsidR="00222867" w:rsidRDefault="00325918" w:rsidP="00222867">
      <w:pPr>
        <w:rPr>
          <w:rtl/>
        </w:rPr>
      </w:pPr>
    </w:p>
    <w:p w:rsidR="00222867" w:rsidRDefault="00325918" w:rsidP="00222867">
      <w:pPr>
        <w:rPr>
          <w:rtl/>
        </w:rPr>
      </w:pPr>
    </w:p>
    <w:p w:rsidR="00222867" w:rsidRDefault="00325918" w:rsidP="00222867">
      <w:pPr>
        <w:rPr>
          <w:rtl/>
        </w:rPr>
      </w:pPr>
    </w:p>
    <w:p w:rsidR="00222867" w:rsidRDefault="0032591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2591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2591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לרכישת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מודולים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כמפורט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: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1 .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SIM + PIM + VIEWFINITY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3 .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 + PIM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CPM module</w:t>
            </w:r>
          </w:p>
          <w:p w:rsidR="00804229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5 .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Advanced Endpoint Protection</w:t>
            </w:r>
          </w:p>
          <w:p w:rsidR="00B53C37" w:rsidRPr="00804229" w:rsidRDefault="00804229" w:rsidP="0080422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6 .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PS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לנושא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2591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סייברארק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תוכנה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בע</w:t>
            </w:r>
            <w:r>
              <w:rPr>
                <w:rFonts w:ascii="Arial" w:hAnsi="Arial"/>
                <w:sz w:val="22"/>
                <w:szCs w:val="22"/>
              </w:rPr>
              <w:t>"</w:t>
            </w:r>
            <w:r>
              <w:rPr>
                <w:rFonts w:ascii="Arial" w:hAnsi="Arial"/>
                <w:sz w:val="22"/>
                <w:szCs w:val="22"/>
                <w:rtl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80422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  <w:sz w:val="22"/>
                <w:szCs w:val="22"/>
              </w:rPr>
              <w:t>512291642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927BE9" w:rsidP="00927BE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00,000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9C17BA" w:rsidP="00927BE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31/12/2020-31/01/2022</w:t>
            </w:r>
          </w:p>
        </w:tc>
      </w:tr>
    </w:tbl>
    <w:p w:rsidR="00222867" w:rsidRPr="00AF57E9" w:rsidRDefault="0032591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2591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9E6063">
        <w:trPr>
          <w:trHeight w:val="428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למגזר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מאובטחות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מערכת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הכנת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דעת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ממשלה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מתוך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כוונה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לברר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העומדים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בדרישות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האגף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מלבד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תוצאות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העלתה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PIM &amp; CPM module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מיועד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לניהול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ADMIN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ההפעלה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יצרן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VIEWFINITY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804229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(Advanced Endpoint Protection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המיועד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LOCAL ADMIN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בתחנות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קצה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3 שנים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והוטמע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נרכש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וחברת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וזו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התקשרות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קבלת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</w:p>
          <w:p w:rsidR="00804229" w:rsidRPr="0080422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',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לקבל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אחרים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לפיכך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סייברארק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</w:p>
          <w:p w:rsidR="00572407" w:rsidRPr="00AF57E9" w:rsidRDefault="00804229" w:rsidP="009E60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/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32591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2591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325918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9E6063">
              <w:rPr>
                <w:rFonts w:ascii="Arial" w:hAnsi="Arial" w:hint="cs"/>
                <w:b/>
                <w:sz w:val="22"/>
                <w:szCs w:val="22"/>
                <w:rtl/>
              </w:rPr>
              <w:t>ת תחום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9E606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210310" cy="397565"/>
                  <wp:effectExtent l="0" t="0" r="8890" b="254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5511" cy="4058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5918" w:rsidRDefault="00325918">
      <w:r>
        <w:separator/>
      </w:r>
    </w:p>
  </w:endnote>
  <w:endnote w:type="continuationSeparator" w:id="0">
    <w:p w:rsidR="00325918" w:rsidRDefault="00325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30008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3000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2591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32591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5918" w:rsidRDefault="00325918">
      <w:r>
        <w:separator/>
      </w:r>
    </w:p>
  </w:footnote>
  <w:footnote w:type="continuationSeparator" w:id="0">
    <w:p w:rsidR="00325918" w:rsidRDefault="003259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259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259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259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259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2591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2591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2591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2D5C29"/>
    <w:rsid w:val="00325918"/>
    <w:rsid w:val="00336CDD"/>
    <w:rsid w:val="00572407"/>
    <w:rsid w:val="0057387F"/>
    <w:rsid w:val="00675430"/>
    <w:rsid w:val="007548B0"/>
    <w:rsid w:val="007A3134"/>
    <w:rsid w:val="00804229"/>
    <w:rsid w:val="008F3D40"/>
    <w:rsid w:val="00927BE9"/>
    <w:rsid w:val="009B6B29"/>
    <w:rsid w:val="009C17BA"/>
    <w:rsid w:val="009E6063"/>
    <w:rsid w:val="009F7FB7"/>
    <w:rsid w:val="00A30008"/>
    <w:rsid w:val="00A34344"/>
    <w:rsid w:val="00B07843"/>
    <w:rsid w:val="00B53C37"/>
    <w:rsid w:val="00B60509"/>
    <w:rsid w:val="00E8203D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391AD4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0398CC9E-8A3D-4453-9203-37F1253755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</TotalTime>
  <Pages>1</Pages>
  <Words>539</Words>
  <Characters>2700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4</cp:revision>
  <dcterms:created xsi:type="dcterms:W3CDTF">2020-08-03T09:00:00Z</dcterms:created>
  <dcterms:modified xsi:type="dcterms:W3CDTF">2020-10-28T06:52:00Z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