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2591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A34344" w:rsidP="009C17BA">
            <w:r>
              <w:rPr>
                <w:rFonts w:hint="cs"/>
                <w:rtl/>
              </w:rPr>
              <w:t>‏</w:t>
            </w:r>
            <w:r w:rsidR="009C17BA">
              <w:rPr>
                <w:rFonts w:hint="cs"/>
                <w:rtl/>
              </w:rPr>
              <w:t>06</w:t>
            </w:r>
            <w:r>
              <w:rPr>
                <w:rtl/>
              </w:rPr>
              <w:t>/</w:t>
            </w:r>
            <w:r w:rsidR="009C17BA">
              <w:rPr>
                <w:rFonts w:hint="cs"/>
                <w:rtl/>
              </w:rPr>
              <w:t>09</w:t>
            </w:r>
            <w:r>
              <w:rPr>
                <w:rtl/>
              </w:rPr>
              <w:t>/</w:t>
            </w:r>
            <w:r w:rsidR="00927BE9">
              <w:rPr>
                <w:rFonts w:hint="cs"/>
                <w:rtl/>
              </w:rPr>
              <w:t>2020</w:t>
            </w:r>
          </w:p>
        </w:tc>
      </w:tr>
    </w:tbl>
    <w:p w:rsidR="00332AFB" w:rsidRDefault="00325918" w:rsidP="00222867">
      <w:pPr>
        <w:rPr>
          <w:rtl/>
        </w:rPr>
      </w:pPr>
    </w:p>
    <w:p w:rsidR="00222867" w:rsidRDefault="00325918" w:rsidP="00222867">
      <w:pPr>
        <w:rPr>
          <w:rtl/>
        </w:rPr>
      </w:pPr>
    </w:p>
    <w:p w:rsidR="00222867" w:rsidRDefault="00325918" w:rsidP="00222867">
      <w:pPr>
        <w:rPr>
          <w:rtl/>
        </w:rPr>
      </w:pPr>
    </w:p>
    <w:p w:rsidR="00222867" w:rsidRDefault="00325918" w:rsidP="00222867">
      <w:pPr>
        <w:rPr>
          <w:rtl/>
        </w:rPr>
      </w:pPr>
    </w:p>
    <w:p w:rsidR="00222867" w:rsidRDefault="00325918" w:rsidP="00222867">
      <w:pPr>
        <w:rPr>
          <w:rtl/>
        </w:rPr>
      </w:pPr>
    </w:p>
    <w:p w:rsidR="00222867" w:rsidRDefault="0032591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2591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2591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מבקש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לרכישת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רישוי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נוסף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מודולים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ותחזוקה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בנושא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מאובטחות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כמפורט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להלן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1 .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תחזוקה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שנתית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למערכת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2 .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תחזוקה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למוצרים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SIM + PIM + VIEWFINITY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3 .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הרחבות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רישוי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למוצרים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VIEWFINITY + PIM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4 .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CPM module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5 .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Advanced Endpoint Protection</w:t>
            </w:r>
          </w:p>
          <w:p w:rsidR="00B53C37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6 .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מומחה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PS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לנושא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32591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2591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2591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2591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2591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80422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סייברארק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תוכנה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בע</w:t>
            </w:r>
            <w:r>
              <w:rPr>
                <w:rFonts w:ascii="Arial" w:hAnsi="Arial"/>
                <w:sz w:val="22"/>
                <w:szCs w:val="22"/>
              </w:rPr>
              <w:t>"</w:t>
            </w:r>
            <w:r>
              <w:rPr>
                <w:rFonts w:ascii="Arial" w:hAnsi="Arial"/>
                <w:sz w:val="22"/>
                <w:szCs w:val="22"/>
                <w:rtl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80422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sz w:val="22"/>
                <w:szCs w:val="22"/>
              </w:rPr>
              <w:t>512291642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34344" w:rsidRDefault="00927BE9" w:rsidP="00927BE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="00A34344" w:rsidRPr="00A343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</w:t>
            </w:r>
            <w:r w:rsidR="00A34344" w:rsidRPr="00A343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00,000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34344" w:rsidRDefault="009C17BA" w:rsidP="00927BE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31/12/2020-31/01/2022</w:t>
            </w:r>
          </w:p>
        </w:tc>
      </w:tr>
    </w:tbl>
    <w:p w:rsidR="00222867" w:rsidRPr="00AF57E9" w:rsidRDefault="0032591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2591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2591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9E6063">
        <w:trPr>
          <w:trHeight w:val="4288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למגזר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הממשלתי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בארץ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מאובטחות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החברה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יחודי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ניהול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מערכת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הכנת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חוות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דעת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ממשלה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מתוך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כוונה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לברר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קיימים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העומדים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בדרישות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האגף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מלבד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תוצאות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בדיקה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העלתה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PIM &amp; CPM module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מוטמע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מיועד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לניהול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משתמשים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ADMIN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במערכות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ההפעלה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יצרן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לפיכך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אספקת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VIEWFINITY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Pr="00804229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(Advanced Endpoint Protection</w:t>
            </w:r>
            <w:r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המיועד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LOCAL ADMIN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בתחנות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קצה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נרכש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לפני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3 שנים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והוטמע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נרכש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,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</w:p>
          <w:p w:rsidR="00804229" w:rsidRPr="0080422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לפיכך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</w:p>
          <w:p w:rsidR="00572407" w:rsidRPr="00AF57E9" w:rsidRDefault="00804229" w:rsidP="009E606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אספקת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32591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2591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80422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ראובן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תשתיות, שירות וסייבר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34344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404912" cy="3365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מיה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11" cy="34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222867" w:rsidRDefault="00325918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9C17B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9E6063">
              <w:rPr>
                <w:rFonts w:ascii="Arial" w:hAnsi="Arial" w:hint="cs"/>
                <w:b/>
                <w:sz w:val="22"/>
                <w:szCs w:val="22"/>
                <w:rtl/>
              </w:rPr>
              <w:t>ת תחום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9E6063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210310" cy="397565"/>
                  <wp:effectExtent l="0" t="0" r="8890" b="254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511" cy="40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918" w:rsidRDefault="00325918">
      <w:r>
        <w:separator/>
      </w:r>
    </w:p>
  </w:endnote>
  <w:endnote w:type="continuationSeparator" w:id="0">
    <w:p w:rsidR="00325918" w:rsidRDefault="0032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30008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30008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32591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:rsidR="00E678BB" w:rsidRPr="00354861" w:rsidRDefault="0032591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918" w:rsidRDefault="00325918">
      <w:r>
        <w:separator/>
      </w:r>
    </w:p>
  </w:footnote>
  <w:footnote w:type="continuationSeparator" w:id="0">
    <w:p w:rsidR="00325918" w:rsidRDefault="00325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2591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2591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2591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2591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2591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2591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32591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240D"/>
    <w:multiLevelType w:val="hybridMultilevel"/>
    <w:tmpl w:val="8B0A644C"/>
    <w:lvl w:ilvl="0" w:tplc="1C925C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21FC"/>
    <w:rsid w:val="002D5C29"/>
    <w:rsid w:val="00325918"/>
    <w:rsid w:val="00336CDD"/>
    <w:rsid w:val="00572407"/>
    <w:rsid w:val="0057387F"/>
    <w:rsid w:val="00675430"/>
    <w:rsid w:val="007548B0"/>
    <w:rsid w:val="007A3134"/>
    <w:rsid w:val="00804229"/>
    <w:rsid w:val="008F3D40"/>
    <w:rsid w:val="00927BE9"/>
    <w:rsid w:val="009B6B29"/>
    <w:rsid w:val="009C17BA"/>
    <w:rsid w:val="009E6063"/>
    <w:rsid w:val="009F7FB7"/>
    <w:rsid w:val="00A30008"/>
    <w:rsid w:val="00A34344"/>
    <w:rsid w:val="00B07843"/>
    <w:rsid w:val="00B53C37"/>
    <w:rsid w:val="00B60509"/>
    <w:rsid w:val="00E8203D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91AD4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0398CC9E-8A3D-4453-9203-37F12537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5</TotalTime>
  <Pages>1</Pages>
  <Words>539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4</cp:revision>
  <dcterms:created xsi:type="dcterms:W3CDTF">2020-08-03T09:00:00Z</dcterms:created>
  <dcterms:modified xsi:type="dcterms:W3CDTF">2020-10-28T06:52:00Z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